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>
    <v:background id="_x0000_s1025" o:bwmode="white" fillcolor="#ffc">
      <v:fill r:id="rId6" o:title="Parchment" color2="black" type="tile"/>
    </v:background>
  </w:background>
  <w:body>
    <w:p w14:paraId="42397ED5" w14:textId="77777777" w:rsidR="0027449C" w:rsidRDefault="004A4635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C37E42" wp14:editId="10CF6B64">
                <wp:simplePos x="0" y="0"/>
                <wp:positionH relativeFrom="column">
                  <wp:posOffset>5750560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6985" t="6350" r="11430" b="0"/>
                <wp:wrapNone/>
                <wp:docPr id="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9603" y="10030"/>
                          <a:chExt cx="5626" cy="432"/>
                        </a:xfrm>
                      </wpg:grpSpPr>
                      <wps:wsp>
                        <wps:cNvPr id="1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43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60B8B" w14:textId="77777777" w:rsidR="000751FE" w:rsidRPr="00C52AC7" w:rsidRDefault="00EE1535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52.8pt;margin-top:483.5pt;width:281.3pt;height:21.6pt;z-index:251679744" coordorigin="9603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10257;top:10030;width:43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0751FE" w:rsidRPr="00C52AC7" w:rsidRDefault="00EE1535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Parent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28" type="#_x0000_t32" style="position:absolute;left:9603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057A4C3" wp14:editId="3D58809E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CE1D4" w14:textId="77777777" w:rsidR="000751FE" w:rsidRPr="00C52AC7" w:rsidRDefault="00287385" w:rsidP="00EB4BB6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Parent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">
                <v:shape id="Text Box 15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751FE" w:rsidRPr="00C52AC7" w:rsidRDefault="00287385" w:rsidP="00EB4BB6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Parent</w:t>
                        </w:r>
                      </w:p>
                    </w:txbxContent>
                  </v:textbox>
                </v:shape>
                <v:shape id="AutoShape 13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74AF496" wp14:editId="6195CF6B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2540" t="0" r="63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E8F21" w14:textId="381B6E84" w:rsidR="000751FE" w:rsidRPr="00087318" w:rsidRDefault="000751F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presents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AF4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0;margin-top:92.15pt;width:388.25pt;height:28.8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" filled="f" stroked="f">
                <v:textbox>
                  <w:txbxContent>
                    <w:p w14:paraId="2E1E8F21" w14:textId="381B6E84" w:rsidR="000751FE" w:rsidRPr="00087318" w:rsidRDefault="000751F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presents 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32D2A" wp14:editId="6B28704F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254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EBFED" w14:textId="77777777" w:rsidR="000751FE" w:rsidRPr="000751FE" w:rsidRDefault="00287385" w:rsidP="000751FE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218.05pt;width:612pt;height:114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b7ugIAAME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A/xG+7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p w:rsidR="000751FE" w:rsidRPr="000751FE" w:rsidRDefault="00287385" w:rsidP="000751FE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</w:rPr>
                        <w:t>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96E8E" wp14:editId="2CC2E7C6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3810" r="635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C0AC" w14:textId="77777777" w:rsidR="000751FE" w:rsidRPr="00F07600" w:rsidRDefault="00EE1535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Team (Family Last Name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0;margin-top:63.9pt;width:578.5pt;height:3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" filled="f" stroked="f" strokecolor="black [3213]">
                <v:textbox>
                  <w:txbxContent>
                    <w:p w:rsidR="000751FE" w:rsidRPr="00F07600" w:rsidRDefault="00EE1535" w:rsidP="002E2CA9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Team (Family 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Last Name Here)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425485" wp14:editId="27B157FF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1270" t="3810" r="0" b="1905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CC69B" w14:textId="77777777" w:rsidR="000751FE" w:rsidRPr="00087318" w:rsidRDefault="004A4635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Presented on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0;margin-top:396.15pt;width:277.75pt;height:28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Mu88zW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0751FE" w:rsidRPr="00087318" w:rsidRDefault="004A4635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Presented on 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8997C5" wp14:editId="0E903B02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2540" t="0" r="127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45DB9" w14:textId="77777777" w:rsidR="000751FE" w:rsidRPr="00087318" w:rsidRDefault="000751F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303.45pt;width:43.2pt;height:28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9R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ER/bYC3rJyCw&#10;kkAw4CJMPTi0Uv3AaIQJkmP9fUsVw6j7IKAJ0pBYyhp3IdF8Bhd1KVlfSqioACrHBqPpuDTTmNoO&#10;im9asDS1nZC30DgNd6S2HTZ5dWg3mBIutsNEs2Po8u60znN38Rs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a/0zK7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4E34786B" wp14:editId="4DFC7FA8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2540" t="3810" r="1270" b="190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F6A4F" w14:textId="77777777" w:rsidR="000751FE" w:rsidRPr="00087318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0;margin-top:202.65pt;width:43.2pt;height:28.8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b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0dx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cWqDtayfgMBK&#10;AsGAizD14NBK9QOjESZIjvX3LVUMo+6DgCZIQ2Ipa9yFRPMZXNSlZH0poaICqBwbjKbj0kxjajso&#10;vmnB0tR2Qt5C4zTckdp22OTVod1gSrjYDhPNjqHLu9M6z93FbwA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na3Km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BA2140" wp14:editId="019A908F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254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0B30F" w14:textId="77777777" w:rsidR="000751FE" w:rsidRPr="00087318" w:rsidRDefault="00287385" w:rsidP="001B6E1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remarkable service, sacrifice and courage through the challenges of military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0;margin-top:331.35pt;width:468pt;height:64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C/1g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" filled="f" stroked="f" strokecolor="black [3213]">
                <v:textbox>
                  <w:txbxContent>
                    <w:p w:rsidR="000751FE" w:rsidRPr="00087318" w:rsidRDefault="00287385" w:rsidP="001B6E15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remarkable</w:t>
                      </w:r>
                      <w:proofErr w:type="gramEnd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 xml:space="preserve"> service, sacrifice and courage through the challenges of military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87E8A" wp14:editId="580B3DA3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127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617C4" w14:textId="77777777" w:rsidR="000751FE" w:rsidRPr="004A4635" w:rsidRDefault="00287385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94"/>
                                <w:szCs w:val="9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4635">
                              <w:rPr>
                                <w:rFonts w:ascii="Old English Text MT" w:hAnsi="Old English Text MT"/>
                                <w:sz w:val="94"/>
                                <w:szCs w:val="9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Military Child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0;margin-top:115.95pt;width:662.4pt;height:93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mx9AIAAII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" filled="f" stroked="f">
                <v:textbox>
                  <w:txbxContent>
                    <w:p w:rsidR="000751FE" w:rsidRPr="004A4635" w:rsidRDefault="00287385" w:rsidP="002E2CA9">
                      <w:pPr>
                        <w:jc w:val="center"/>
                        <w:rPr>
                          <w:rFonts w:ascii="Old English Text MT" w:hAnsi="Old English Text MT"/>
                          <w:sz w:val="94"/>
                          <w:szCs w:val="9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4635">
                        <w:rPr>
                          <w:rFonts w:ascii="Old English Text MT" w:hAnsi="Old English Text MT"/>
                          <w:sz w:val="94"/>
                          <w:szCs w:val="9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Military Child of the Year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 wp14:anchorId="424882D3" wp14:editId="72CFAA52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385"/>
    <w:rsid w:val="000751FE"/>
    <w:rsid w:val="00087318"/>
    <w:rsid w:val="00171E5D"/>
    <w:rsid w:val="001B6E15"/>
    <w:rsid w:val="00215857"/>
    <w:rsid w:val="0027449C"/>
    <w:rsid w:val="00287385"/>
    <w:rsid w:val="002E2CA9"/>
    <w:rsid w:val="004A4635"/>
    <w:rsid w:val="004F03F8"/>
    <w:rsid w:val="00504FB4"/>
    <w:rsid w:val="00562B64"/>
    <w:rsid w:val="00564023"/>
    <w:rsid w:val="0056563D"/>
    <w:rsid w:val="006A04ED"/>
    <w:rsid w:val="006C4971"/>
    <w:rsid w:val="006F46B8"/>
    <w:rsid w:val="0075183E"/>
    <w:rsid w:val="007839EA"/>
    <w:rsid w:val="007C3B63"/>
    <w:rsid w:val="007F25EB"/>
    <w:rsid w:val="008B315B"/>
    <w:rsid w:val="009B1C56"/>
    <w:rsid w:val="00A16572"/>
    <w:rsid w:val="00A76467"/>
    <w:rsid w:val="00AC63EE"/>
    <w:rsid w:val="00B94A2E"/>
    <w:rsid w:val="00C52AC7"/>
    <w:rsid w:val="00C63E2C"/>
    <w:rsid w:val="00DA4402"/>
    <w:rsid w:val="00E53AB9"/>
    <w:rsid w:val="00E925BE"/>
    <w:rsid w:val="00E938E2"/>
    <w:rsid w:val="00EB4BB6"/>
    <w:rsid w:val="00EC0F67"/>
    <w:rsid w:val="00EE1535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4:docId w14:val="67FC1CFE"/>
  <w15:docId w15:val="{920F7EA6-25D4-47F5-A30C-2DCB0D36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Roaming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764229-3FE7-47E8-8547-7703A07E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 Cuthrell</cp:lastModifiedBy>
  <cp:revision>5</cp:revision>
  <cp:lastPrinted>2012-05-22T04:29:00Z</cp:lastPrinted>
  <dcterms:created xsi:type="dcterms:W3CDTF">2016-04-04T01:04:00Z</dcterms:created>
  <dcterms:modified xsi:type="dcterms:W3CDTF">2020-10-30T20:27:00Z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